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A7F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A7F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A7F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2016206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A7F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A7F1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A7F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A7F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A7F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A7F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A7F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A7F1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A7F1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A7F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A7F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A7F1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A7F1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A7F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A7F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A7F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DA7F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DA7F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A7F1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A7F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A7F1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A7F1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A7F1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A7F1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A7F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9,6333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7F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217 477 000 000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7F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7F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A7F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9,7514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A7F1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A7F1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9,9000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A7F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A7F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DA7F1E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F1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A7F1E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A7F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A7F1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A7F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A7F1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2016-09-19T08:39:00Z</cp:lastPrinted>
  <dcterms:created xsi:type="dcterms:W3CDTF">2016-09-19T08:38:00Z</dcterms:created>
  <dcterms:modified xsi:type="dcterms:W3CDTF">2016-09-19T08:40:00Z</dcterms:modified>
</cp:coreProperties>
</file>