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E42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E42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E422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2017065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E422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E422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E422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E42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E42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E422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E42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E422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E422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E42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E42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E422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E422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E42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E422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E422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E422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E422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E422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E422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E422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E422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E422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E422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167 825 000 000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E422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167 825 000 000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E422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167 825 000 000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E422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9,5029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E422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E422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E422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E422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2E4229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22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E4229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2017-03-17T08:42:00Z</dcterms:created>
  <dcterms:modified xsi:type="dcterms:W3CDTF">2017-03-17T08:42:00Z</dcterms:modified>
</cp:coreProperties>
</file>