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A2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2016055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2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A2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A2B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A2B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A2B7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A2B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A2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A2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A2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A2B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A2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A2B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A2B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A2B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125 100 000 000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10,7993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A2B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A2B7D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B7D"/>
    <w:rsid w:val="0006322A"/>
    <w:rsid w:val="00096875"/>
    <w:rsid w:val="000A2B7D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2016-03-23T14:53:00Z</dcterms:created>
  <dcterms:modified xsi:type="dcterms:W3CDTF">2016-03-23T14:54:00Z</dcterms:modified>
</cp:coreProperties>
</file>