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01.09.2017</w:t>
            </w:r>
          </w:p>
        </w:tc>
      </w:tr>
      <w:tr w:rsidR="003C549B" w:rsidRPr="00B237E3" w:rsidTr="00571220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5712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2017229</w:t>
            </w:r>
          </w:p>
        </w:tc>
      </w:tr>
      <w:tr w:rsidR="003C549B" w:rsidRPr="00B237E3" w:rsidTr="00571220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71220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71220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5712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71220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5712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01.09.2017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04.09.2017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5712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71220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71220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71220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71220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71220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5712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7122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5712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7122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5712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7122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5712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71220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5712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71220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5712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71220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5712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71220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57122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71220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57122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8,5136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8,5160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571220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5712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2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1220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2017-09-04T10:56:00Z</dcterms:created>
  <dcterms:modified xsi:type="dcterms:W3CDTF">2017-09-04T10:57:00Z</dcterms:modified>
</cp:coreProperties>
</file>