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72E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2016303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72E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72E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72E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72E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72E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72E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72E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72E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72E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72E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72E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72E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72E3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72E3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72E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9,6014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72E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72E3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3A"/>
    <w:rsid w:val="0006322A"/>
    <w:rsid w:val="00072E3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72E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72E3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72E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72E3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2016-12-29T08:41:00Z</cp:lastPrinted>
  <dcterms:created xsi:type="dcterms:W3CDTF">2016-12-29T08:40:00Z</dcterms:created>
  <dcterms:modified xsi:type="dcterms:W3CDTF">2016-12-29T08:41:00Z</dcterms:modified>
</cp:coreProperties>
</file>