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750B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750B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750B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2017086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750B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750B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750B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750B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750B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750B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750B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750B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750B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750B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750B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750B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750B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750B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750B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750B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750B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750B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750B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750B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750B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750B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750B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750B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750B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750B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750B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750B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750B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750B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750B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750B9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0B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750B9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2017-04-06T12:37:00Z</cp:lastPrinted>
  <dcterms:created xsi:type="dcterms:W3CDTF">2017-04-06T12:36:00Z</dcterms:created>
  <dcterms:modified xsi:type="dcterms:W3CDTF">2017-04-06T12:38:00Z</dcterms:modified>
</cp:coreProperties>
</file>