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507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507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507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2016143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507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507B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507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507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507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507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507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507B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507B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507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507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507B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507B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507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507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507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507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507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507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507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507B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507B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507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507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149 580 000 000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507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149 580 000 000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507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149 580 000 000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507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10,0263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507B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10,0220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507B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507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507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5507B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B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507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2016-07-07T08:27:00Z</cp:lastPrinted>
  <dcterms:created xsi:type="dcterms:W3CDTF">2016-07-07T08:26:00Z</dcterms:created>
  <dcterms:modified xsi:type="dcterms:W3CDTF">2016-07-07T08:27:00Z</dcterms:modified>
</cp:coreProperties>
</file>