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B22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22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B22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22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B22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B22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B22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B22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B22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B22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B22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B22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B22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B22A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B22A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B22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B22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B22A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A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22A3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2016-06-08T08:21:00Z</cp:lastPrinted>
  <dcterms:created xsi:type="dcterms:W3CDTF">2016-06-08T08:21:00Z</dcterms:created>
  <dcterms:modified xsi:type="dcterms:W3CDTF">2016-06-08T08:22:00Z</dcterms:modified>
</cp:coreProperties>
</file>