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4416F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4416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4416F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4416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04.09.2017</w:t>
            </w:r>
          </w:p>
        </w:tc>
      </w:tr>
      <w:tr w:rsidR="003C549B" w:rsidRPr="00B237E3" w:rsidTr="004416F2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4416F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2017231</w:t>
            </w:r>
          </w:p>
        </w:tc>
      </w:tr>
      <w:tr w:rsidR="003C549B" w:rsidRPr="00B237E3" w:rsidTr="004416F2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4416F2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4416F2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4416F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4416F2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4416F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4416F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4416F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05.09.2017</w:t>
            </w:r>
          </w:p>
        </w:tc>
      </w:tr>
      <w:tr w:rsidR="003C549B" w:rsidRPr="002113E5" w:rsidTr="004416F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4416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12.09.2017</w:t>
            </w:r>
          </w:p>
        </w:tc>
      </w:tr>
      <w:tr w:rsidR="003C549B" w:rsidRPr="002113E5" w:rsidTr="004416F2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4416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4416F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4416F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4416F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4416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4416F2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4416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4416F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4416F2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4416F2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4416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4416F2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4416F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4416F2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4416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4416F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4416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4416F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4416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4416F2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4416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4416F2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4416F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4416F2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4416F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4416F2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4416F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4416F2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4416F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4416F2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4416F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4416F2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4416F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4416F2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4416F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4416F2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4416F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4416F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4416F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4416F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4416F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25 100 000 000</w:t>
            </w:r>
          </w:p>
        </w:tc>
      </w:tr>
      <w:tr w:rsidR="003C549B" w:rsidRPr="0065185C" w:rsidTr="004416F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4416F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25 100 000 000</w:t>
            </w:r>
          </w:p>
        </w:tc>
      </w:tr>
      <w:tr w:rsidR="003C549B" w:rsidRPr="0065185C" w:rsidTr="004416F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4416F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25 100 000 000</w:t>
            </w:r>
          </w:p>
        </w:tc>
      </w:tr>
      <w:tr w:rsidR="003C549B" w:rsidRPr="0065185C" w:rsidTr="004416F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4416F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8,5114</w:t>
            </w:r>
          </w:p>
        </w:tc>
      </w:tr>
      <w:tr w:rsidR="003C549B" w:rsidRPr="0065185C" w:rsidTr="004416F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4416F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4416F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4416F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8,5300</w:t>
            </w:r>
          </w:p>
        </w:tc>
      </w:tr>
      <w:tr w:rsidR="003C549B" w:rsidRPr="0065185C" w:rsidTr="004416F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4416F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4416F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4416F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6F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416F2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2017-09-05T11:00:00Z</dcterms:created>
  <dcterms:modified xsi:type="dcterms:W3CDTF">2017-09-05T11:00:00Z</dcterms:modified>
</cp:coreProperties>
</file>