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8239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8239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04.05.2017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8239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2017112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D42A4C" w:rsidP="00F149F9">
            <w:pPr>
              <w:ind w:firstLine="0"/>
              <w:jc w:val="center"/>
              <w:rPr>
                <w:szCs w:val="28"/>
              </w:rPr>
            </w:pPr>
            <w:r w:rsidRPr="00D42A4C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239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400 000 000 000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8239FF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8239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05.05.2017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8239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12.05.2017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8239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8,75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8239FF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8239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8239F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8239FF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8239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8239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8239F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8239FF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8239FF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8239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8239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bookmarkStart w:id="0" w:name="_GoBack"/>
            <w:bookmarkEnd w:id="0"/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8239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8239FF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8239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8239FF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8239FF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8239FF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8239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239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779 300 000 000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239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8239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400 000 000 000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8239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8,8897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239F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8,7600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8239FF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9,0602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8239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7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8239FF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5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</w:p>
    <w:p w:rsidR="00232B0E" w:rsidRDefault="00232B0E" w:rsidP="006A3E4D">
      <w:pPr>
        <w:rPr>
          <w:szCs w:val="28"/>
          <w:lang w:val="en-US"/>
        </w:rPr>
      </w:pPr>
    </w:p>
    <w:p w:rsidR="00232B0E" w:rsidRPr="00232B0E" w:rsidRDefault="00232B0E" w:rsidP="006A3E4D">
      <w:pPr>
        <w:rPr>
          <w:szCs w:val="28"/>
          <w:lang w:val="en-US"/>
        </w:rPr>
      </w:pPr>
    </w:p>
    <w:sectPr w:rsidR="00232B0E" w:rsidRPr="00232B0E" w:rsidSect="008239FF">
      <w:pgSz w:w="11906" w:h="16838"/>
      <w:pgMar w:top="568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9FF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239F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42A4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239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239FF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8239FF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8239FF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551</Words>
  <Characters>3147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3691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2017-05-04T12:28:00Z</cp:lastPrinted>
  <dcterms:created xsi:type="dcterms:W3CDTF">2017-05-04T12:28:00Z</dcterms:created>
  <dcterms:modified xsi:type="dcterms:W3CDTF">2017-05-04T12:29:00Z</dcterms:modified>
</cp:coreProperties>
</file>