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10.05.2018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2018114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2D28C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D28C6" w:rsidP="0011411A">
      <w:proofErr w:type="spellStart"/>
      <w:r>
        <w:rPr>
          <w:lang w:val="en-US"/>
        </w:rPr>
        <w:lastRenderedPageBreak/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2D28C6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2D28C6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2D28C6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8C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D28C6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2018-05-11T10:59:00Z</dcterms:created>
  <dcterms:modified xsi:type="dcterms:W3CDTF">2018-05-11T10:59:00Z</dcterms:modified>
</cp:coreProperties>
</file>