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08.09.2017</w:t>
            </w:r>
          </w:p>
        </w:tc>
      </w:tr>
      <w:tr w:rsidR="003C549B" w:rsidRPr="00B237E3" w:rsidTr="00362DD2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362D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2017236</w:t>
            </w:r>
          </w:p>
        </w:tc>
      </w:tr>
      <w:tr w:rsidR="003C549B" w:rsidRPr="00B237E3" w:rsidTr="00362DD2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62DD2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62DD2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362D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62DD2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362D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08.09.2017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11.09.2017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362DD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62DD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62DD2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62DD2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62DD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62DD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362DD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62DD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362D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62DD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362D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62DD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362D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62DD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362DD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62DD2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362D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362DD2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362DD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362DD2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362DD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362DD2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362DD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8,5005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62DD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362DD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DD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2DD2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2017-09-11T11:02:00Z</dcterms:created>
  <dcterms:modified xsi:type="dcterms:W3CDTF">2017-09-11T11:02:00Z</dcterms:modified>
</cp:coreProperties>
</file>