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23.05.2018</w:t>
            </w:r>
          </w:p>
        </w:tc>
      </w:tr>
      <w:tr w:rsidR="00323E66" w:rsidRPr="00CC5818" w:rsidTr="00912DB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2018133</w:t>
            </w:r>
          </w:p>
        </w:tc>
      </w:tr>
      <w:tr w:rsidR="00323E66" w:rsidRPr="00CC5818" w:rsidTr="00912DB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12DB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12DBA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12DBA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12DBA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23.05.2018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24.05.2018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12DBA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12DBA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12DBA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12DBA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12DBA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12DBA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12DBA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12DBA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912DB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912DB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12DBA" w:rsidP="0011411A">
      <w:r>
        <w:rPr>
          <w:lang w:val="en-US"/>
        </w:rPr>
        <w:t xml:space="preserve"> </w:t>
      </w:r>
    </w:p>
    <w:p w:rsidR="0011411A" w:rsidRDefault="00912DBA" w:rsidP="00912DBA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DB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12DBA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2018-05-24T10:57:00Z</dcterms:created>
  <dcterms:modified xsi:type="dcterms:W3CDTF">2018-05-24T10:58:00Z</dcterms:modified>
</cp:coreProperties>
</file>