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20.04.2018</w:t>
            </w:r>
          </w:p>
        </w:tc>
      </w:tr>
      <w:tr w:rsidR="00323E66" w:rsidRPr="00CC5818" w:rsidTr="000F61A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2018098</w:t>
            </w:r>
          </w:p>
        </w:tc>
      </w:tr>
      <w:tr w:rsidR="00323E66" w:rsidRPr="00CC5818" w:rsidTr="000F61A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F61A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F61AA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F61A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</w:t>
            </w:r>
            <w:r w:rsidR="00F92AF3">
              <w:rPr>
                <w:szCs w:val="28"/>
              </w:rPr>
              <w:t xml:space="preserve">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0F61AA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23.04.2018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23.07.2018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F92AF3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</w:t>
            </w:r>
            <w:r w:rsidR="005F626F">
              <w:rPr>
                <w:szCs w:val="28"/>
              </w:rPr>
              <w:t>нимальный размер одной Заявки (</w:t>
            </w:r>
            <w:bookmarkStart w:id="0" w:name="_GoBack"/>
            <w:bookmarkEnd w:id="0"/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F61AA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F61AA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F61AA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F61AA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0F61AA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0F61AA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0F61AA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F61AA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6F768D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0F61A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0F61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F61AA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0F61AA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0F61AA" w:rsidRDefault="000F61AA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0F61AA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1AA"/>
    <w:rsid w:val="0006322A"/>
    <w:rsid w:val="00096875"/>
    <w:rsid w:val="000B3557"/>
    <w:rsid w:val="000B56EB"/>
    <w:rsid w:val="000E5903"/>
    <w:rsid w:val="000F61AA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5F626F"/>
    <w:rsid w:val="006335BA"/>
    <w:rsid w:val="00687C5C"/>
    <w:rsid w:val="006A3E4D"/>
    <w:rsid w:val="006E28D2"/>
    <w:rsid w:val="006F768D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92AF3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4</Pages>
  <Words>621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4</cp:revision>
  <dcterms:created xsi:type="dcterms:W3CDTF">2018-04-23T11:00:00Z</dcterms:created>
  <dcterms:modified xsi:type="dcterms:W3CDTF">2018-04-27T05:57:00Z</dcterms:modified>
</cp:coreProperties>
</file>