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E3D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E3D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E3D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E3D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E3D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E3D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E3D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E3D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E3D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E3D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E3D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E3D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E3D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E3D9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E3D9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E3D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E3D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E3D98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9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E3D98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E3D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E3D9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E3D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E3D9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24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2017-02-07T08:28:00Z</cp:lastPrinted>
  <dcterms:created xsi:type="dcterms:W3CDTF">2017-02-07T08:28:00Z</dcterms:created>
  <dcterms:modified xsi:type="dcterms:W3CDTF">2017-02-07T08:52:00Z</dcterms:modified>
</cp:coreProperties>
</file>