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28.05.2018</w:t>
            </w:r>
          </w:p>
        </w:tc>
      </w:tr>
      <w:tr w:rsidR="00323E66" w:rsidRPr="00CC5818" w:rsidTr="00C71E84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2018137</w:t>
            </w:r>
          </w:p>
        </w:tc>
      </w:tr>
      <w:tr w:rsidR="00323E66" w:rsidRPr="00CC5818" w:rsidTr="00C71E84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71E84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71E84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C71E84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C71E84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29.05.2018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05.06.2018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71E84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71E84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71E84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71E84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C71E84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C71E84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C71E84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C71E84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t>25 450 000 000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t>25 450 000 000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t>25 450 000 000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t>6,8905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C71E84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C71E8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71E84" w:rsidP="0011411A">
      <w:r>
        <w:rPr>
          <w:lang w:val="en-US"/>
        </w:rPr>
        <w:t xml:space="preserve">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8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1E8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2018-05-29T10:54:00Z</dcterms:created>
  <dcterms:modified xsi:type="dcterms:W3CDTF">2018-05-29T10:54:00Z</dcterms:modified>
</cp:coreProperties>
</file>