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01.08.2018</w:t>
            </w:r>
          </w:p>
        </w:tc>
      </w:tr>
      <w:tr w:rsidR="00323E66" w:rsidRPr="00CC5818" w:rsidTr="00AB553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2018209</w:t>
            </w:r>
          </w:p>
        </w:tc>
      </w:tr>
      <w:tr w:rsidR="00323E66" w:rsidRPr="00CC5818" w:rsidTr="00AB553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B553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B5535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B5535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B5535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01.08.2018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02.08.2018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B553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B5535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B5535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B553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B5535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B5535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B5535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B5535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</w:rPr>
            </w:pPr>
            <w:r>
              <w:t>111 450 000 000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</w:rPr>
            </w:pPr>
            <w:r>
              <w:t>111 450 000 000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</w:rPr>
            </w:pPr>
            <w:r>
              <w:t>111 450 000 000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</w:rPr>
            </w:pPr>
            <w:r>
              <w:t>6,8917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AB553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B553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B5535" w:rsidP="0011411A">
      <w:r>
        <w:rPr>
          <w:lang w:val="en-US"/>
        </w:rPr>
        <w:t xml:space="preserve"> </w:t>
      </w:r>
    </w:p>
    <w:p w:rsidR="00D92F8E" w:rsidRPr="00A52B20" w:rsidRDefault="00AB5535" w:rsidP="00933604">
      <w:r>
        <w:t xml:space="preserve">     </w:t>
      </w:r>
    </w:p>
    <w:p w:rsidR="00A52B20" w:rsidRPr="00401125" w:rsidRDefault="00AB553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3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B5535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2018-08-02T11:01:00Z</dcterms:created>
  <dcterms:modified xsi:type="dcterms:W3CDTF">2018-08-02T11:01:00Z</dcterms:modified>
</cp:coreProperties>
</file>