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17.09.2018</w:t>
            </w:r>
          </w:p>
        </w:tc>
      </w:tr>
      <w:tr w:rsidR="00323E66" w:rsidRPr="00CC5818" w:rsidTr="007B546F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2018262</w:t>
            </w:r>
          </w:p>
        </w:tc>
      </w:tr>
      <w:tr w:rsidR="00323E66" w:rsidRPr="00CC5818" w:rsidTr="007B546F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7B546F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7B546F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7B546F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7B546F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17.09.2018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18.09.2018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7B546F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7B546F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7B546F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7B546F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7B546F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7B546F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7B546F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7B546F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7B546F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7B546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7B546F" w:rsidP="007B546F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6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546F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2018-09-18T10:41:00Z</dcterms:created>
  <dcterms:modified xsi:type="dcterms:W3CDTF">2018-09-18T10:41:00Z</dcterms:modified>
</cp:coreProperties>
</file>