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460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460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460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2016278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460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4607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460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460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460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460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460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460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4607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460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460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460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460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460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460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460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F460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F460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460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460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460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460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4607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4607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460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60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229 455 000 000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60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229 455 000 000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60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229 455 000 000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460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4607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4607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460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460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F4607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07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4607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2016-12-06T08:41:00Z</dcterms:created>
  <dcterms:modified xsi:type="dcterms:W3CDTF">2016-12-06T08:42:00Z</dcterms:modified>
</cp:coreProperties>
</file>