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C4262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C4262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17.11.2016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C4262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2016258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C4262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C42621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C4262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18.11.2016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C4262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25.11.2016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C4262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C4262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C4262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C4262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C42621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C4262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C4262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C4262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C4262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C4262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C4262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C4262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C4262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C4262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C4262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C4262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C4262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C4262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C42621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C42621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C4262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9,8260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4262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168 500 000 000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4262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4262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C4262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9,8278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C4262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9,6001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C4262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9,8600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C4262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C4262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  <w:bookmarkStart w:id="0" w:name="_GoBack"/>
      <w:bookmarkEnd w:id="0"/>
    </w:p>
    <w:sectPr w:rsidR="00232B0E" w:rsidSect="00C42621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621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42621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562</Words>
  <Characters>3207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2016-11-17T12:30:00Z</dcterms:created>
  <dcterms:modified xsi:type="dcterms:W3CDTF">2016-11-17T12:31:00Z</dcterms:modified>
</cp:coreProperties>
</file>