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552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552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552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552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552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552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552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552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552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552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552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552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552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552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552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245 744 000 000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552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552E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E7"/>
    <w:rsid w:val="000552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2015-09-29T06:30:00Z</dcterms:created>
  <dcterms:modified xsi:type="dcterms:W3CDTF">2015-09-29T06:31:00Z</dcterms:modified>
</cp:coreProperties>
</file>