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A64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A64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A649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2016225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A649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A649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A649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A64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A64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A649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A64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A649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A649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A64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A64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A649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A649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A64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A649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A649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BA649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BA649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A649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A649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A649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A649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A649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A649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A64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A64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118 990 000 000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A64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A64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A64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9,7743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A649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A649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A64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A64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BA6495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49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A6495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A64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A649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A64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A649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2016-10-11T08:34:00Z</cp:lastPrinted>
  <dcterms:created xsi:type="dcterms:W3CDTF">2016-10-11T08:34:00Z</dcterms:created>
  <dcterms:modified xsi:type="dcterms:W3CDTF">2016-10-11T08:34:00Z</dcterms:modified>
</cp:coreProperties>
</file>