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A1B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A1B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A1B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A1B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A1B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A1B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A1B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A1B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A1B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A1B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A1B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A1B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A1B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A1B3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A1B3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A1B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A1B3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B3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A1B3D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A1B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A1B3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A1B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A1B3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2017-01-30T12:20:00Z</cp:lastPrinted>
  <dcterms:created xsi:type="dcterms:W3CDTF">2017-01-30T12:19:00Z</dcterms:created>
  <dcterms:modified xsi:type="dcterms:W3CDTF">2017-01-30T12:22:00Z</dcterms:modified>
</cp:coreProperties>
</file>