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830F8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830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830F8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830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12.10.2017</w:t>
            </w:r>
          </w:p>
        </w:tc>
      </w:tr>
      <w:tr w:rsidR="003C549B" w:rsidRPr="00B237E3" w:rsidTr="00830F89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830F8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2017270</w:t>
            </w:r>
          </w:p>
        </w:tc>
      </w:tr>
      <w:tr w:rsidR="003C549B" w:rsidRPr="00B237E3" w:rsidTr="00830F89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830F89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830F89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830F8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830F89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830F8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830F8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830F8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12.10.2017</w:t>
            </w:r>
          </w:p>
        </w:tc>
      </w:tr>
      <w:tr w:rsidR="003C549B" w:rsidRPr="002113E5" w:rsidTr="00830F8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830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13.10.2017</w:t>
            </w:r>
          </w:p>
        </w:tc>
      </w:tr>
      <w:tr w:rsidR="003C549B" w:rsidRPr="002113E5" w:rsidTr="00830F89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830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830F8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830F8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830F8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830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830F89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830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830F8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830F89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830F89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830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830F89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30F8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30F89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830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830F8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830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30F8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830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30F89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830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830F89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830F8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830F89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830F8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830F89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830F8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830F89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830F8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830F89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830F8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830F89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830F8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830F89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830F8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830F89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830F8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830F8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830F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830F8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830F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830F8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830F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830F8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830F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830F8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830F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830F8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830F8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830F8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830F8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830F8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830F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830F8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830F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F8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0F89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2017-10-13T11:07:00Z</dcterms:created>
  <dcterms:modified xsi:type="dcterms:W3CDTF">2017-10-13T11:08:00Z</dcterms:modified>
</cp:coreProperties>
</file>