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97E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97E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97E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97E9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97E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97E9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97E9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97E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97E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97E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97E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97E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97E9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97E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97E9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97E9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97E9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448 700 000 000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9,8101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97E9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97E9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9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97E95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97E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97E9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97E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97E9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2016-10-28T08:21:00Z</cp:lastPrinted>
  <dcterms:created xsi:type="dcterms:W3CDTF">2016-10-28T08:21:00Z</dcterms:created>
  <dcterms:modified xsi:type="dcterms:W3CDTF">2016-10-28T08:22:00Z</dcterms:modified>
</cp:coreProperties>
</file>