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A44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A44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A44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2017113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A44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A443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A44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A44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A44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A44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A44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A44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A443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A44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A44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A44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A44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A44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A44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A44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A44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A44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A44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A44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A443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A443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A44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A44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370 380 000 000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A44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A44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A44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8,8706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A443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A443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9,1100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A44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A44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A4436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43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A4436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2017-05-05T08:26:00Z</cp:lastPrinted>
  <dcterms:created xsi:type="dcterms:W3CDTF">2017-05-05T08:25:00Z</dcterms:created>
  <dcterms:modified xsi:type="dcterms:W3CDTF">2017-05-05T08:27:00Z</dcterms:modified>
</cp:coreProperties>
</file>