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779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779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779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779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7795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779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779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779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779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779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7795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7795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779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7795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7795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779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779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779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779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779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779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779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7795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7795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779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79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137 920 000 000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79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137 920 000 000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79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137 920 000 000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779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11,0032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7795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7795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779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779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F7795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95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77951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779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7795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779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7795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2015-08-28T06:24:00Z</cp:lastPrinted>
  <dcterms:created xsi:type="dcterms:W3CDTF">2015-08-28T06:18:00Z</dcterms:created>
  <dcterms:modified xsi:type="dcterms:W3CDTF">2015-08-28T06:24:00Z</dcterms:modified>
</cp:coreProperties>
</file>