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2018284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t>1 830 000 000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t>1 830 000 000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t>1 830 000 000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t>7,1346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C43C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EC43C9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EC43C9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C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C43C9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C43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C43C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C43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C43C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2018-10-04T08:47:00Z</cp:lastPrinted>
  <dcterms:created xsi:type="dcterms:W3CDTF">2018-10-04T08:46:00Z</dcterms:created>
  <dcterms:modified xsi:type="dcterms:W3CDTF">2018-10-04T08:49:00Z</dcterms:modified>
</cp:coreProperties>
</file>