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bookmarkStart w:id="0" w:name="_GoBack"/>
      <w:bookmarkEnd w:id="0"/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79"/>
        <w:gridCol w:w="3521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12.11.2018</w:t>
            </w:r>
          </w:p>
        </w:tc>
      </w:tr>
      <w:tr w:rsidR="00323E66" w:rsidRPr="00CC5818" w:rsidTr="0000467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2018318</w:t>
            </w:r>
          </w:p>
        </w:tc>
      </w:tr>
      <w:tr w:rsidR="00323E66" w:rsidRPr="00CC5818" w:rsidTr="0000467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004674">
        <w:trPr>
          <w:trHeight w:val="1036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</w:t>
            </w:r>
            <w:r w:rsidRPr="00CC5818">
              <w:lastRenderedPageBreak/>
              <w:t>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004674">
        <w:trPr>
          <w:trHeight w:val="46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004674">
        <w:trPr>
          <w:trHeight w:val="1036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70 000 000 000</w:t>
            </w:r>
          </w:p>
        </w:tc>
      </w:tr>
      <w:tr w:rsidR="00323E66" w:rsidRPr="00CC5818" w:rsidTr="00004674">
        <w:trPr>
          <w:trHeight w:val="413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12.11.2018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13.11.2018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7,12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004674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004674">
        <w:trPr>
          <w:trHeight w:val="55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004674">
        <w:trPr>
          <w:trHeight w:val="85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004674">
        <w:trPr>
          <w:trHeight w:val="511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521" w:type="dxa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004674">
        <w:trPr>
          <w:trHeight w:val="794"/>
        </w:trPr>
        <w:tc>
          <w:tcPr>
            <w:tcW w:w="6379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004674">
        <w:trPr>
          <w:trHeight w:val="65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004674">
        <w:trPr>
          <w:trHeight w:val="579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004674">
        <w:trPr>
          <w:trHeight w:val="545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</w:rPr>
            </w:pPr>
            <w:r>
              <w:t>15 450 000 000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</w:rPr>
            </w:pPr>
            <w:r>
              <w:t>15 450 000 000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</w:rPr>
            </w:pPr>
            <w:r>
              <w:t>15 450 000 000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</w:rPr>
            </w:pPr>
            <w:r>
              <w:t>7,1206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7,1200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7,1400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23E66" w:rsidRPr="00CC5818" w:rsidTr="00004674">
        <w:trPr>
          <w:trHeight w:val="397"/>
        </w:trPr>
        <w:tc>
          <w:tcPr>
            <w:tcW w:w="6379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521" w:type="dxa"/>
            <w:vAlign w:val="center"/>
          </w:tcPr>
          <w:p w:rsidR="00323E66" w:rsidRPr="00CC5818" w:rsidRDefault="0000467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004674" w:rsidP="0011411A">
      <w:r>
        <w:rPr>
          <w:lang w:val="en-US"/>
        </w:rPr>
        <w:t xml:space="preserve"> </w:t>
      </w:r>
    </w:p>
    <w:p w:rsidR="00D92F8E" w:rsidRPr="00A52B20" w:rsidRDefault="00004674" w:rsidP="00933604">
      <w:r>
        <w:t xml:space="preserve">     </w:t>
      </w:r>
    </w:p>
    <w:p w:rsidR="00A52B20" w:rsidRPr="00401125" w:rsidRDefault="00004674" w:rsidP="00A52B20">
      <w:pPr>
        <w:rPr>
          <w:szCs w:val="28"/>
        </w:rPr>
      </w:pPr>
      <w:r>
        <w:t xml:space="preserve">     </w:t>
      </w:r>
    </w:p>
    <w:p w:rsidR="00A52B20" w:rsidRPr="00401125" w:rsidRDefault="00A52B20" w:rsidP="0011411A">
      <w:pPr>
        <w:rPr>
          <w:szCs w:val="28"/>
        </w:rPr>
      </w:pPr>
    </w:p>
    <w:p w:rsidR="0011411A" w:rsidRDefault="0011411A" w:rsidP="00D92F8E">
      <w:pPr>
        <w:ind w:firstLine="0"/>
        <w:rPr>
          <w:szCs w:val="28"/>
        </w:rPr>
      </w:pPr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674"/>
    <w:rsid w:val="0000467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2018-11-13T08:33:00Z</dcterms:created>
  <dcterms:modified xsi:type="dcterms:W3CDTF">2018-11-13T08:33:00Z</dcterms:modified>
</cp:coreProperties>
</file>