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17.07.2018</w:t>
            </w:r>
          </w:p>
        </w:tc>
      </w:tr>
      <w:tr w:rsidR="00323E66" w:rsidRPr="00CC5818" w:rsidTr="008D61C4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2018194</w:t>
            </w:r>
          </w:p>
        </w:tc>
      </w:tr>
      <w:tr w:rsidR="00323E66" w:rsidRPr="00CC5818" w:rsidTr="008D61C4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D61C4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8D61C4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8D61C4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8D61C4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17.07.2018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18.07.2018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D61C4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8D61C4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D61C4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8D61C4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8D61C4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8D61C4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8D61C4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8D61C4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 w:val="24"/>
              </w:rPr>
            </w:pPr>
            <w:r>
              <w:t>390 852 000 000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 w:val="24"/>
              </w:rPr>
            </w:pPr>
            <w:r>
              <w:t>390 852 000 000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 w:val="24"/>
              </w:rPr>
            </w:pPr>
            <w:r>
              <w:t>390 852 000 000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 w:val="24"/>
              </w:rPr>
            </w:pPr>
            <w:r>
              <w:t>6,8902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6,9150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8D61C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8D61C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8D61C4" w:rsidP="0011411A">
      <w:r>
        <w:rPr>
          <w:lang w:val="en-US"/>
        </w:rPr>
        <w:t xml:space="preserve"> </w:t>
      </w:r>
    </w:p>
    <w:p w:rsidR="0011411A" w:rsidRDefault="008D61C4" w:rsidP="008D61C4">
      <w:pPr>
        <w:rPr>
          <w:szCs w:val="28"/>
        </w:rPr>
      </w:pPr>
      <w:r>
        <w:t xml:space="preserve">    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1C4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D61C4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2018-07-18T11:03:00Z</dcterms:created>
  <dcterms:modified xsi:type="dcterms:W3CDTF">2018-07-18T11:03:00Z</dcterms:modified>
</cp:coreProperties>
</file>