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BE67A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BE67A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02.10.2015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BE67A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105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BE67A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BE67AC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BE67A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02.10.2015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BE67A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05.10.2015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BE67A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BE67A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BE67A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BE67AC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BE67AC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BE67A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CF758C" w:rsidRDefault="00CF758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BE67AC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BE67AC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BE67A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 xml:space="preserve">Расписание </w:t>
            </w:r>
            <w:r w:rsidR="00D361E7" w:rsidRPr="00D96370">
              <w:rPr>
                <w:b/>
                <w:szCs w:val="28"/>
              </w:rPr>
              <w:t xml:space="preserve">отбора </w:t>
            </w:r>
            <w:r w:rsidRPr="00FE3343">
              <w:rPr>
                <w:b/>
                <w:szCs w:val="28"/>
              </w:rPr>
              <w:t>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BE67A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BE67A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BE67A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BE67A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BE67A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BE67A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BE67AC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BE67AC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 xml:space="preserve">Результаты </w:t>
            </w:r>
            <w:r w:rsidR="00D361E7" w:rsidRPr="00D96370">
              <w:rPr>
                <w:b/>
                <w:szCs w:val="28"/>
              </w:rPr>
              <w:t xml:space="preserve">отбора </w:t>
            </w:r>
            <w:r w:rsidRPr="00FE3343">
              <w:rPr>
                <w:b/>
                <w:szCs w:val="28"/>
              </w:rPr>
              <w:t>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BE67A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10,8501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BE67A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212 772 000 000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BE67A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BE67A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BE67A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10,8508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BE67AC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10,5501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BE67AC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10,9202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BE67A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BE67A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BE67AC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67AC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E67AC"/>
    <w:rsid w:val="00BF1A15"/>
    <w:rsid w:val="00C30F0C"/>
    <w:rsid w:val="00C60DF4"/>
    <w:rsid w:val="00C733C7"/>
    <w:rsid w:val="00CF758C"/>
    <w:rsid w:val="00D205AC"/>
    <w:rsid w:val="00D361E7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BE67A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BE67AC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BE67A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BE67AC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10</TotalTime>
  <Pages>3</Pages>
  <Words>554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2015-10-05T06:14:00Z</cp:lastPrinted>
  <dcterms:created xsi:type="dcterms:W3CDTF">2015-10-05T06:12:00Z</dcterms:created>
  <dcterms:modified xsi:type="dcterms:W3CDTF">2015-10-05T06:22:00Z</dcterms:modified>
</cp:coreProperties>
</file>