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04B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04B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04B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04B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04B8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04B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04B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04B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04B8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04B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04B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04B8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04B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04B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04B8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04B8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04B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04B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04B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04B8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04B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04B8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04B8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04B8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04B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4B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246 310 000 000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4B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4B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E04B8B" w:rsidRDefault="00E04B8B" w:rsidP="00E04B8B">
            <w:pPr>
              <w:ind w:firstLine="0"/>
              <w:jc w:val="center"/>
              <w:rPr>
                <w:sz w:val="24"/>
              </w:rPr>
            </w:pPr>
            <w:r>
              <w:t>10</w:t>
            </w:r>
            <w:r>
              <w:rPr>
                <w:lang w:val="en-US"/>
              </w:rPr>
              <w:t>,</w:t>
            </w:r>
            <w:r>
              <w:t>7062</w:t>
            </w:r>
            <w:bookmarkStart w:id="0" w:name="_GoBack"/>
            <w:bookmarkEnd w:id="0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04B8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04B8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10,7357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04B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04B8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04B8B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B8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4B8B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04B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04B8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04B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04B8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2015-09-21T06:24:00Z</cp:lastPrinted>
  <dcterms:created xsi:type="dcterms:W3CDTF">2015-09-21T06:23:00Z</dcterms:created>
  <dcterms:modified xsi:type="dcterms:W3CDTF">2015-09-21T06:25:00Z</dcterms:modified>
</cp:coreProperties>
</file>