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C70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C70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C70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2016093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C70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C70D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C70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C70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C70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C70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C70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C70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C70D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C70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C70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C70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C70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C70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C70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C70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C70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C70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C70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C70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C70D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C70D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C70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70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70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70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C70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C70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C70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C70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C70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Sect="007C70D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0D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C70D6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Самолевская Инна Сергеевна</dc:creator>
  <cp:lastModifiedBy>Самолевская Инна Сергеевна</cp:lastModifiedBy>
  <cp:revision>1</cp:revision>
  <dcterms:created xsi:type="dcterms:W3CDTF">2016-05-10T11:08:00Z</dcterms:created>
  <dcterms:modified xsi:type="dcterms:W3CDTF">2016-05-10T11:09:00Z</dcterms:modified>
</cp:coreProperties>
</file>