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61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61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02.02.2017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615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2017025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615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615D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615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61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03.02.2017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61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615D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61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615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615D1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61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61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615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615D1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615D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615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615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615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615D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615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615D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615D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615D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61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1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339 675 000 000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1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61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61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615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615D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9,5755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61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615D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615D1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5D1"/>
    <w:rsid w:val="0006322A"/>
    <w:rsid w:val="00096875"/>
    <w:rsid w:val="000B3557"/>
    <w:rsid w:val="000B56EB"/>
    <w:rsid w:val="000E5903"/>
    <w:rsid w:val="001526FF"/>
    <w:rsid w:val="001615D1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615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615D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1615D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615D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2017-02-02T08:43:00Z</cp:lastPrinted>
  <dcterms:created xsi:type="dcterms:W3CDTF">2017-02-02T08:43:00Z</dcterms:created>
  <dcterms:modified xsi:type="dcterms:W3CDTF">2017-02-02T08:44:00Z</dcterms:modified>
</cp:coreProperties>
</file>