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bookmarkStart w:id="0" w:name="_GoBack"/>
      <w:bookmarkEnd w:id="0"/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</w:t>
      </w:r>
    </w:p>
    <w:p w:rsidR="00BF1A15" w:rsidRPr="002113E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C549B" w:rsidRPr="00435E96" w:rsidRDefault="007A15F2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2700" w:type="dxa"/>
            <w:vAlign w:val="center"/>
          </w:tcPr>
          <w:p w:rsidR="003C549B" w:rsidRPr="002113E5" w:rsidRDefault="007A15F2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16.08.2016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C549B" w:rsidRPr="000B3557" w:rsidRDefault="007A15F2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2016177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rPr>
                <w:szCs w:val="28"/>
              </w:rPr>
              <w:t xml:space="preserve">Облигации федеральных займов, за исключением тех, по которым в течение срока действия договора репо проводится </w:t>
            </w:r>
            <w:r w:rsidR="009A77AD">
              <w:rPr>
                <w:szCs w:val="28"/>
              </w:rPr>
              <w:t>фиксация</w:t>
            </w:r>
            <w:r w:rsidR="009A77AD" w:rsidRPr="00F75869">
              <w:rPr>
                <w:szCs w:val="28"/>
              </w:rPr>
              <w:t xml:space="preserve"> </w:t>
            </w:r>
            <w:r w:rsidRPr="00F75869">
              <w:rPr>
                <w:szCs w:val="28"/>
              </w:rPr>
              <w:t>списка владельцев для участия в запланированных корпоративных действиях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</w:t>
            </w:r>
            <w:r w:rsidRPr="00F75869">
              <w:lastRenderedPageBreak/>
              <w:t>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7A15F2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150 000 000 000</w:t>
            </w:r>
          </w:p>
        </w:tc>
      </w:tr>
      <w:tr w:rsidR="003C549B" w:rsidRPr="002113E5" w:rsidTr="003C549B">
        <w:trPr>
          <w:trHeight w:val="413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2700" w:type="dxa"/>
            <w:vAlign w:val="center"/>
          </w:tcPr>
          <w:p w:rsidR="003C549B" w:rsidRPr="002113E5" w:rsidRDefault="007A15F2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171884" w:rsidRDefault="007A15F2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16.08.2016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2113E5" w:rsidRDefault="007A15F2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17.08.2016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2700" w:type="dxa"/>
            <w:vAlign w:val="center"/>
          </w:tcPr>
          <w:p w:rsidR="003C549B" w:rsidRPr="002113E5" w:rsidRDefault="007A15F2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10,0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7A15F2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C549B" w:rsidRPr="002113E5" w:rsidRDefault="007A15F2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2700" w:type="dxa"/>
            <w:vAlign w:val="center"/>
          </w:tcPr>
          <w:p w:rsidR="003C549B" w:rsidRPr="002113E5" w:rsidRDefault="007A15F2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2700" w:type="dxa"/>
            <w:vAlign w:val="center"/>
          </w:tcPr>
          <w:p w:rsidR="003C549B" w:rsidRPr="002113E5" w:rsidRDefault="007A15F2" w:rsidP="00B16CB0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C549B" w:rsidRPr="002113E5" w:rsidTr="003C549B">
        <w:trPr>
          <w:trHeight w:val="55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F24CA9" w:rsidRDefault="007A15F2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7A15F2">
        <w:trPr>
          <w:trHeight w:val="479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311ADA" w:rsidRDefault="007A15F2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>Условие о возможности замены ценных бумаг (да; нет)</w:t>
            </w:r>
          </w:p>
        </w:tc>
        <w:tc>
          <w:tcPr>
            <w:tcW w:w="2700" w:type="dxa"/>
            <w:vAlign w:val="center"/>
          </w:tcPr>
          <w:p w:rsidR="003C549B" w:rsidRPr="005D63E4" w:rsidRDefault="007A15F2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2700" w:type="dxa"/>
            <w:vAlign w:val="center"/>
          </w:tcPr>
          <w:p w:rsidR="003C549B" w:rsidRPr="00AD1542" w:rsidRDefault="007A15F2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C549B" w:rsidRPr="002113E5" w:rsidRDefault="007A15F2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C549B" w:rsidRPr="001526FF" w:rsidRDefault="007A15F2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C549B" w:rsidRPr="001526FF" w:rsidRDefault="007A15F2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C549B" w:rsidRPr="005E2657" w:rsidRDefault="007A15F2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10.40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11.00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C549B" w:rsidRPr="00834AE5" w:rsidRDefault="007A15F2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C549B" w:rsidRPr="002113E5" w:rsidTr="003C549B">
        <w:trPr>
          <w:trHeight w:val="794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2700" w:type="dxa"/>
            <w:vAlign w:val="center"/>
          </w:tcPr>
          <w:p w:rsidR="003C549B" w:rsidRPr="00572C7E" w:rsidRDefault="007A15F2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11.20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11.35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2700" w:type="dxa"/>
            <w:vAlign w:val="center"/>
          </w:tcPr>
          <w:p w:rsidR="003C549B" w:rsidRPr="00DC24B9" w:rsidRDefault="007A15F2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 xml:space="preserve">с 11.20 </w:t>
            </w:r>
            <w:proofErr w:type="spellStart"/>
            <w:r>
              <w:rPr>
                <w:lang w:val="en-US"/>
              </w:rPr>
              <w:t>по</w:t>
            </w:r>
            <w:proofErr w:type="spellEnd"/>
            <w:r>
              <w:rPr>
                <w:lang w:val="en-US"/>
              </w:rPr>
              <w:t xml:space="preserve"> 11.45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2700" w:type="dxa"/>
            <w:vAlign w:val="center"/>
          </w:tcPr>
          <w:p w:rsidR="003C549B" w:rsidRPr="005F1F0D" w:rsidRDefault="007A15F2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C549B" w:rsidRPr="003A713F" w:rsidRDefault="007A15F2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CC25D2" w:rsidRDefault="007A15F2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10,0550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7A15F2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175 250 000 000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7A15F2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150 000 000 000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7A15F2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150 000 000 000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65185C" w:rsidRDefault="007A15F2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10,0633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7A15F2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10,0550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7A15F2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10,2500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2700" w:type="dxa"/>
            <w:vAlign w:val="center"/>
          </w:tcPr>
          <w:p w:rsidR="003C549B" w:rsidRPr="0065185C" w:rsidRDefault="007A15F2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6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C549B" w:rsidRPr="0065185C" w:rsidRDefault="007A15F2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6</w:t>
            </w:r>
          </w:p>
        </w:tc>
      </w:tr>
    </w:tbl>
    <w:p w:rsidR="00232B0E" w:rsidRDefault="00232B0E" w:rsidP="007A15F2">
      <w:pPr>
        <w:ind w:firstLine="0"/>
        <w:rPr>
          <w:szCs w:val="28"/>
        </w:rPr>
      </w:pPr>
    </w:p>
    <w:sectPr w:rsidR="00232B0E" w:rsidSect="007A15F2">
      <w:pgSz w:w="11906" w:h="16838"/>
      <w:pgMar w:top="851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15F2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A15F2"/>
    <w:rsid w:val="007B7E9B"/>
    <w:rsid w:val="007D3B6F"/>
    <w:rsid w:val="00834AE5"/>
    <w:rsid w:val="0083762C"/>
    <w:rsid w:val="00875A75"/>
    <w:rsid w:val="008F20B2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F758C"/>
    <w:rsid w:val="00D205AC"/>
    <w:rsid w:val="00D5252C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1</TotalTime>
  <Pages>3</Pages>
  <Words>552</Words>
  <Characters>3153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3698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Васильев Артем Игоревич</dc:creator>
  <cp:lastModifiedBy>Васильев Артем Игоревич</cp:lastModifiedBy>
  <cp:revision>1</cp:revision>
  <dcterms:created xsi:type="dcterms:W3CDTF">2016-08-16T08:24:00Z</dcterms:created>
  <dcterms:modified xsi:type="dcterms:W3CDTF">2016-08-16T08:25:00Z</dcterms:modified>
</cp:coreProperties>
</file>