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34C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34C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34C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34C8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34C8A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34C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34C8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34C8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34C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34C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34C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34C8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34C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34C8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34C8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34C8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198 620 000 000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198 620 000 000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198 620 000 000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34C8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534C8A">
      <w:pPr>
        <w:ind w:firstLine="0"/>
        <w:rPr>
          <w:szCs w:val="28"/>
        </w:rPr>
      </w:pPr>
      <w:bookmarkStart w:id="0" w:name="_GoBack"/>
      <w:bookmarkEnd w:id="0"/>
    </w:p>
    <w:sectPr w:rsidR="00232B0E" w:rsidSect="00534C8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8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34C8A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2016-09-15T12:43:00Z</cp:lastPrinted>
  <dcterms:created xsi:type="dcterms:W3CDTF">2016-09-15T12:42:00Z</dcterms:created>
  <dcterms:modified xsi:type="dcterms:W3CDTF">2016-09-15T12:44:00Z</dcterms:modified>
</cp:coreProperties>
</file>