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512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512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5121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5121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5121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5121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512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512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5121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512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5121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5121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512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512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5121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5121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512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5121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5121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5121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5121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5121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5121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5121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5121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512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512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4 410 000 000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512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4 410 000 000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512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4 410 000 000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512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10,5670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5121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5121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512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512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B5121D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1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5121D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2015-10-07T06:17:00Z</cp:lastPrinted>
  <dcterms:created xsi:type="dcterms:W3CDTF">2015-10-07T06:14:00Z</dcterms:created>
  <dcterms:modified xsi:type="dcterms:W3CDTF">2015-10-07T06:18:00Z</dcterms:modified>
</cp:coreProperties>
</file>