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7B57C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7B57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7B57C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7B57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21.11.2017</w:t>
            </w:r>
          </w:p>
        </w:tc>
      </w:tr>
      <w:tr w:rsidR="003C549B" w:rsidRPr="00B237E3" w:rsidTr="007B57CD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7B57C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2017311</w:t>
            </w:r>
          </w:p>
        </w:tc>
      </w:tr>
      <w:tr w:rsidR="003C549B" w:rsidRPr="00B237E3" w:rsidTr="007B57CD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7B57CD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7B57CD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7B57C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7B57CD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7B57C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7B57C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7B57C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21.11.2017</w:t>
            </w:r>
          </w:p>
        </w:tc>
      </w:tr>
      <w:tr w:rsidR="003C549B" w:rsidRPr="002113E5" w:rsidTr="007B57C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7B57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22.11.2017</w:t>
            </w:r>
          </w:p>
        </w:tc>
      </w:tr>
      <w:tr w:rsidR="003C549B" w:rsidRPr="002113E5" w:rsidTr="007B57CD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7B57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7B57C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7B57C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7B57C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7B57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7B57CD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7B57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7B57C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7B57CD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7B57CD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7B57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7B57CD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B57C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B57CD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7B57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7B57C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7B57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B57C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7B57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B57CD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7B57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7B57CD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7B57C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7B57CD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7B57C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7B57CD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7B57C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7B57CD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7B57C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7B57CD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7B57C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7B57CD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7B57C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7B57CD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7B57C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7B57CD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7B57C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7B57C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7B57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7,8401</w:t>
            </w:r>
          </w:p>
        </w:tc>
      </w:tr>
      <w:tr w:rsidR="003C549B" w:rsidRPr="0065185C" w:rsidTr="007B57C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7B57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139 000 000 000</w:t>
            </w:r>
          </w:p>
        </w:tc>
      </w:tr>
      <w:tr w:rsidR="003C549B" w:rsidRPr="0065185C" w:rsidTr="007B57C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7B57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139 000 000 000</w:t>
            </w:r>
          </w:p>
        </w:tc>
      </w:tr>
      <w:tr w:rsidR="003C549B" w:rsidRPr="0065185C" w:rsidTr="007B57C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7B57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139 000 000 000</w:t>
            </w:r>
          </w:p>
        </w:tc>
      </w:tr>
      <w:tr w:rsidR="003C549B" w:rsidRPr="0065185C" w:rsidTr="007B57C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7B57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7,8451</w:t>
            </w:r>
          </w:p>
        </w:tc>
      </w:tr>
      <w:tr w:rsidR="003C549B" w:rsidRPr="0065185C" w:rsidTr="007B57C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7B57C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7,8401</w:t>
            </w:r>
          </w:p>
        </w:tc>
      </w:tr>
      <w:tr w:rsidR="003C549B" w:rsidRPr="0065185C" w:rsidTr="007B57C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7B57C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7,8703</w:t>
            </w:r>
          </w:p>
        </w:tc>
      </w:tr>
      <w:tr w:rsidR="003C549B" w:rsidRPr="0065185C" w:rsidTr="007B57C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7B57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7B57C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7B57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7C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57CD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2017-11-22T11:01:00Z</dcterms:created>
  <dcterms:modified xsi:type="dcterms:W3CDTF">2017-11-22T11:01:00Z</dcterms:modified>
</cp:coreProperties>
</file>