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5002CB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5002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5002CB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5002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14.08.2017</w:t>
            </w:r>
          </w:p>
        </w:tc>
      </w:tr>
      <w:tr w:rsidR="003C549B" w:rsidRPr="00B237E3" w:rsidTr="005002CB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5002C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2017209</w:t>
            </w:r>
          </w:p>
        </w:tc>
      </w:tr>
      <w:tr w:rsidR="003C549B" w:rsidRPr="00B237E3" w:rsidTr="005002CB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5002CB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5002CB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5002C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5002CB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5002C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5002CB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5002C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14.08.2017</w:t>
            </w:r>
          </w:p>
        </w:tc>
      </w:tr>
      <w:tr w:rsidR="003C549B" w:rsidRPr="002113E5" w:rsidTr="005002CB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5002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15.08.2017</w:t>
            </w:r>
          </w:p>
        </w:tc>
      </w:tr>
      <w:tr w:rsidR="003C549B" w:rsidRPr="002113E5" w:rsidTr="005002CB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5002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5002CB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5002C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5002CB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5002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5002CB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5002C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5002CB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5002CB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5002CB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5002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5002CB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002CB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002CB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5002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5002CB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5002C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5002CB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5002C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5002CB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5002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5002CB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5002C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5002CB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5002C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5002CB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5002C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5002CB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5002C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5002CB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5002C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5002CB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5002C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5002CB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5002C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5002CB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5002C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5002CB" w:rsidRPr="0065185C" w:rsidTr="005002CB">
        <w:trPr>
          <w:trHeight w:val="397"/>
        </w:trPr>
        <w:tc>
          <w:tcPr>
            <w:tcW w:w="6379" w:type="dxa"/>
            <w:vAlign w:val="center"/>
          </w:tcPr>
          <w:p w:rsidR="005002CB" w:rsidRPr="0065185C" w:rsidRDefault="005002C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5002CB" w:rsidRPr="0065185C" w:rsidRDefault="005002CB" w:rsidP="006B5AFA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5002CB" w:rsidRPr="0065185C" w:rsidTr="005002CB">
        <w:trPr>
          <w:trHeight w:val="397"/>
        </w:trPr>
        <w:tc>
          <w:tcPr>
            <w:tcW w:w="6379" w:type="dxa"/>
            <w:vAlign w:val="center"/>
          </w:tcPr>
          <w:p w:rsidR="005002CB" w:rsidRPr="0065185C" w:rsidRDefault="005002C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5002CB" w:rsidRPr="0065185C" w:rsidRDefault="005002CB" w:rsidP="006B5AFA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5002CB" w:rsidRPr="0065185C" w:rsidTr="005002CB">
        <w:trPr>
          <w:trHeight w:val="397"/>
        </w:trPr>
        <w:tc>
          <w:tcPr>
            <w:tcW w:w="6379" w:type="dxa"/>
            <w:vAlign w:val="center"/>
          </w:tcPr>
          <w:p w:rsidR="005002CB" w:rsidRPr="0065185C" w:rsidRDefault="005002C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5002CB" w:rsidRPr="0065185C" w:rsidRDefault="005002CB" w:rsidP="006B5AFA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5002CB" w:rsidRPr="0065185C" w:rsidTr="005002CB">
        <w:trPr>
          <w:trHeight w:val="397"/>
        </w:trPr>
        <w:tc>
          <w:tcPr>
            <w:tcW w:w="6379" w:type="dxa"/>
            <w:vAlign w:val="center"/>
          </w:tcPr>
          <w:p w:rsidR="005002CB" w:rsidRPr="0065185C" w:rsidRDefault="005002C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Pr="003F5420">
              <w:t>репо</w:t>
            </w:r>
            <w:r w:rsidRPr="0065185C">
              <w:rPr>
                <w:szCs w:val="28"/>
              </w:rPr>
              <w:t xml:space="preserve">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5002CB" w:rsidRPr="0065185C" w:rsidRDefault="005002C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5002CB" w:rsidRPr="0065185C" w:rsidTr="005002CB">
        <w:trPr>
          <w:trHeight w:val="397"/>
        </w:trPr>
        <w:tc>
          <w:tcPr>
            <w:tcW w:w="6379" w:type="dxa"/>
            <w:vAlign w:val="center"/>
          </w:tcPr>
          <w:p w:rsidR="005002CB" w:rsidRPr="0065185C" w:rsidRDefault="005002C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5002CB" w:rsidRPr="0065185C" w:rsidRDefault="005002C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5002CB" w:rsidRPr="0065185C" w:rsidTr="005002CB">
        <w:trPr>
          <w:trHeight w:val="397"/>
        </w:trPr>
        <w:tc>
          <w:tcPr>
            <w:tcW w:w="6379" w:type="dxa"/>
            <w:vAlign w:val="center"/>
          </w:tcPr>
          <w:p w:rsidR="005002CB" w:rsidRPr="0065185C" w:rsidRDefault="005002C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5002CB" w:rsidRPr="0065185C" w:rsidRDefault="005002CB" w:rsidP="006B5AFA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5002CB" w:rsidRPr="0065185C" w:rsidTr="005002CB">
        <w:trPr>
          <w:trHeight w:val="397"/>
        </w:trPr>
        <w:tc>
          <w:tcPr>
            <w:tcW w:w="6379" w:type="dxa"/>
            <w:vAlign w:val="center"/>
          </w:tcPr>
          <w:p w:rsidR="005002CB" w:rsidRPr="0065185C" w:rsidRDefault="005002C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5002CB" w:rsidRPr="0065185C" w:rsidRDefault="005002CB" w:rsidP="006B5AFA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5002CB" w:rsidRPr="0065185C" w:rsidTr="005002CB">
        <w:trPr>
          <w:trHeight w:val="397"/>
        </w:trPr>
        <w:tc>
          <w:tcPr>
            <w:tcW w:w="6379" w:type="dxa"/>
            <w:vAlign w:val="center"/>
          </w:tcPr>
          <w:p w:rsidR="005002CB" w:rsidRPr="0065185C" w:rsidRDefault="005002C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5002CB" w:rsidRPr="0065185C" w:rsidRDefault="005002CB" w:rsidP="006B5AFA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5002CB" w:rsidRPr="0065185C" w:rsidTr="005002CB">
        <w:trPr>
          <w:trHeight w:val="397"/>
        </w:trPr>
        <w:tc>
          <w:tcPr>
            <w:tcW w:w="6379" w:type="dxa"/>
            <w:vAlign w:val="center"/>
          </w:tcPr>
          <w:p w:rsidR="005002CB" w:rsidRPr="0065185C" w:rsidRDefault="005002C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5002CB" w:rsidRPr="0065185C" w:rsidRDefault="005002C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2C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2CB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2017-08-15T11:17:00Z</dcterms:created>
  <dcterms:modified xsi:type="dcterms:W3CDTF">2017-08-15T11:18:00Z</dcterms:modified>
</cp:coreProperties>
</file>