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B54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B54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B54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B54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B54B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B54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B54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B54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B54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B54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B54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B54B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B54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B54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B54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B54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B54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B54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B54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3B54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3B54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B54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B54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B54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B54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B54B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B54B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B54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B54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177 975 000 000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B54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177 975 000 000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B54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177 975 000 000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B54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B54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B54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B54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B54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3B54BA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B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B54B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B5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B54B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B5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B54B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2017-03-21T08:23:00Z</cp:lastPrinted>
  <dcterms:created xsi:type="dcterms:W3CDTF">2017-03-21T08:22:00Z</dcterms:created>
  <dcterms:modified xsi:type="dcterms:W3CDTF">2017-03-21T08:23:00Z</dcterms:modified>
</cp:coreProperties>
</file>