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A7483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A7483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08.09.2015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A7483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087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</w:t>
            </w:r>
            <w:r w:rsidRPr="00F75869">
              <w:lastRenderedPageBreak/>
              <w:t>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A7483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A74838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A7483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08.09.2015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A7483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09.09.2015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A7483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A7483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A7483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A7483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A74838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A7483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CF758C" w:rsidRDefault="00CF75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A7483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A7483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Нет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A7483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Расписание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A7483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A7483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A7483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A7483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A7483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A7483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A7483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A7483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A74838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A74838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Результаты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A7483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A7483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171 410 000 000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A7483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A7483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A7483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10,5002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A74838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A74838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10,5111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lastRenderedPageBreak/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A7483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A7483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838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957E4A"/>
    <w:rsid w:val="00994B1A"/>
    <w:rsid w:val="009A77AD"/>
    <w:rsid w:val="009D72D8"/>
    <w:rsid w:val="00A7483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361E7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4</Pages>
  <Words>564</Words>
  <Characters>3219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Щетилина Екатерина Михайловна</dc:creator>
  <cp:lastModifiedBy>Щетилина Екатерина Михайловна</cp:lastModifiedBy>
  <cp:revision>1</cp:revision>
  <dcterms:created xsi:type="dcterms:W3CDTF">2015-09-11T11:29:00Z</dcterms:created>
  <dcterms:modified xsi:type="dcterms:W3CDTF">2015-09-11T11:29:00Z</dcterms:modified>
</cp:coreProperties>
</file>