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05BA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C549B" w:rsidRPr="00435E96" w:rsidRDefault="00E05B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05BA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088" w:type="dxa"/>
            <w:vAlign w:val="center"/>
          </w:tcPr>
          <w:p w:rsidR="003C549B" w:rsidRPr="002113E5" w:rsidRDefault="00E05B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24.08.2017</w:t>
            </w:r>
          </w:p>
        </w:tc>
      </w:tr>
      <w:tr w:rsidR="003C549B" w:rsidRPr="00B237E3" w:rsidTr="00E05BA3">
        <w:trPr>
          <w:trHeight w:val="1036"/>
        </w:trPr>
        <w:tc>
          <w:tcPr>
            <w:tcW w:w="5812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C549B" w:rsidRPr="000B3557" w:rsidRDefault="00E05B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2017221</w:t>
            </w:r>
          </w:p>
        </w:tc>
      </w:tr>
      <w:tr w:rsidR="003C549B" w:rsidRPr="00B237E3" w:rsidTr="00E05BA3">
        <w:trPr>
          <w:trHeight w:val="1036"/>
        </w:trPr>
        <w:tc>
          <w:tcPr>
            <w:tcW w:w="5812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05BA3">
        <w:trPr>
          <w:trHeight w:val="1036"/>
        </w:trPr>
        <w:tc>
          <w:tcPr>
            <w:tcW w:w="5812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088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</w:t>
            </w:r>
            <w:r w:rsidRPr="00F75869">
              <w:lastRenderedPageBreak/>
              <w:t>документами клиринговой организации</w:t>
            </w:r>
          </w:p>
        </w:tc>
      </w:tr>
      <w:tr w:rsidR="003C549B" w:rsidRPr="002113E5" w:rsidTr="00E05BA3">
        <w:trPr>
          <w:trHeight w:val="1036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E05B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E05BA3">
        <w:trPr>
          <w:trHeight w:val="413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088" w:type="dxa"/>
            <w:vAlign w:val="center"/>
          </w:tcPr>
          <w:p w:rsidR="003C549B" w:rsidRPr="002113E5" w:rsidRDefault="00E05BA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E05BA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171884" w:rsidRDefault="00E05B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25.08.2017</w:t>
            </w:r>
          </w:p>
        </w:tc>
      </w:tr>
      <w:tr w:rsidR="003C549B" w:rsidRPr="002113E5" w:rsidTr="00E05BA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2113E5" w:rsidRDefault="00E05B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01.09.2017</w:t>
            </w:r>
          </w:p>
        </w:tc>
      </w:tr>
      <w:tr w:rsidR="003C549B" w:rsidRPr="002113E5" w:rsidTr="00E05BA3">
        <w:trPr>
          <w:trHeight w:val="397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088" w:type="dxa"/>
            <w:vAlign w:val="center"/>
          </w:tcPr>
          <w:p w:rsidR="003C549B" w:rsidRPr="002113E5" w:rsidRDefault="00E05B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E05BA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E05B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05BA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C549B" w:rsidRPr="002113E5" w:rsidRDefault="00E05B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05BA3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088" w:type="dxa"/>
            <w:vAlign w:val="center"/>
          </w:tcPr>
          <w:p w:rsidR="003C549B" w:rsidRPr="002113E5" w:rsidRDefault="00E05B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05BA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088" w:type="dxa"/>
            <w:vAlign w:val="center"/>
          </w:tcPr>
          <w:p w:rsidR="003C549B" w:rsidRPr="002113E5" w:rsidRDefault="00E05BA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05BA3">
        <w:trPr>
          <w:trHeight w:val="55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F24CA9" w:rsidRDefault="00E05B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05BA3">
        <w:trPr>
          <w:trHeight w:val="85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05BA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05BA3">
        <w:trPr>
          <w:trHeight w:val="397"/>
        </w:trPr>
        <w:tc>
          <w:tcPr>
            <w:tcW w:w="5812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311ADA" w:rsidRDefault="00E05B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05BA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C549B" w:rsidRPr="005D63E4" w:rsidRDefault="00E05B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05BA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C549B" w:rsidRPr="00AD1542" w:rsidRDefault="00E05B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05BA3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C549B" w:rsidRPr="002113E5" w:rsidRDefault="00E05B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05BA3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C549B" w:rsidRPr="001526FF" w:rsidRDefault="00E05B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E05BA3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C549B" w:rsidRPr="001526FF" w:rsidRDefault="00E05B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E05BA3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C549B" w:rsidRPr="005E2657" w:rsidRDefault="00E05B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E05BA3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C549B" w:rsidRPr="00834AE5" w:rsidRDefault="00E05B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E05BA3">
        <w:trPr>
          <w:trHeight w:val="794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4088" w:type="dxa"/>
            <w:vAlign w:val="center"/>
          </w:tcPr>
          <w:p w:rsidR="003C549B" w:rsidRPr="00572C7E" w:rsidRDefault="00E05B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E05BA3">
        <w:trPr>
          <w:trHeight w:val="794"/>
        </w:trPr>
        <w:tc>
          <w:tcPr>
            <w:tcW w:w="5812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4088" w:type="dxa"/>
            <w:vAlign w:val="center"/>
          </w:tcPr>
          <w:p w:rsidR="003C549B" w:rsidRPr="00DC24B9" w:rsidRDefault="00E05B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E05BA3">
        <w:trPr>
          <w:trHeight w:val="794"/>
        </w:trPr>
        <w:tc>
          <w:tcPr>
            <w:tcW w:w="5812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088" w:type="dxa"/>
            <w:vAlign w:val="center"/>
          </w:tcPr>
          <w:p w:rsidR="003C549B" w:rsidRPr="005F1F0D" w:rsidRDefault="00E05BA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05BA3">
        <w:trPr>
          <w:trHeight w:val="794"/>
        </w:trPr>
        <w:tc>
          <w:tcPr>
            <w:tcW w:w="5812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C549B" w:rsidRPr="003A713F" w:rsidRDefault="00E05BA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05BA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CC25D2" w:rsidRDefault="00E05B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E05BA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E05B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E05BA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E05B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E05BA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E05B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E05BA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65185C" w:rsidRDefault="00E05B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E05BA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E05BA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E05BA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E05BA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E05BA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C549B" w:rsidRPr="0065185C" w:rsidRDefault="00E05B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E05BA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C549B" w:rsidRPr="0065185C" w:rsidRDefault="00E05B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BA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5BA3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2017-08-25T10:58:00Z</dcterms:created>
  <dcterms:modified xsi:type="dcterms:W3CDTF">2017-08-25T10:59:00Z</dcterms:modified>
</cp:coreProperties>
</file>