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C0E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C0E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C0E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2016171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C0E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C0EE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C0E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C0E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C0E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C0E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C0E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C0EE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C0EE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C0E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C0EE8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C0E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C0EE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C0EE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C0E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C0E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C0E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C0E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C0E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C0E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C0E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C0EE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C0EE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C0E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10,1120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0E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0E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0E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C0E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10,1218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C0EE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10,0620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C0EE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C0E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C0E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232B0E" w:rsidRDefault="00232B0E" w:rsidP="00DC0EE8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E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0EE8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2016-08-09T08:59:00Z</dcterms:created>
  <dcterms:modified xsi:type="dcterms:W3CDTF">2016-08-09T09:01:00Z</dcterms:modified>
</cp:coreProperties>
</file>