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bookmarkStart w:id="0" w:name="_GoBack"/>
            <w:bookmarkEnd w:id="0"/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FB0CF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FB0CF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06.04.2016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FB0CF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2016068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FB0CF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FB0CF7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FB0CF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06.04.2016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FB0CF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07.04.2016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FB0CF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FB0CF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FB0CF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FB0CF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FB0CF7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FB0CF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FB0CF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FB0CF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FB0CF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FB0CF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FB0CF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FB0CF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FB0CF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FB0CF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FB0CF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FB0CF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FB0CF7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FB0CF7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FB0CF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10,5222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B0CF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37 370 000 000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B0CF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37 370 000 000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B0CF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37 370 000 000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FB0CF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10,5483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FB0CF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10,5222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FB0CF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10,6600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FB0CF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FB0CF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FB0CF7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CF7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6C46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B0CF7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686C4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686C46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686C4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686C4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12</TotalTime>
  <Pages>3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2016-04-06T09:04:00Z</cp:lastPrinted>
  <dcterms:created xsi:type="dcterms:W3CDTF">2016-04-06T08:52:00Z</dcterms:created>
  <dcterms:modified xsi:type="dcterms:W3CDTF">2016-04-06T09:04:00Z</dcterms:modified>
</cp:coreProperties>
</file>