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737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37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737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37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737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737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737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737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737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737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737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7370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7370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737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7370C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0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7370C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2018-03-21T10:59:00Z</dcterms:created>
  <dcterms:modified xsi:type="dcterms:W3CDTF">2018-03-21T11:00:00Z</dcterms:modified>
</cp:coreProperties>
</file>