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33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33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33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33F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33F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33F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33F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33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33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33F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33F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33F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33F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33F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33F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217 423 000 000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217 423 000 000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217 423 000 000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10,6179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33F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A33F8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8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33F81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33F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33F8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33F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33F8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2015-12-28T06:16:00Z</cp:lastPrinted>
  <dcterms:created xsi:type="dcterms:W3CDTF">2015-12-28T06:15:00Z</dcterms:created>
  <dcterms:modified xsi:type="dcterms:W3CDTF">2015-12-28T06:17:00Z</dcterms:modified>
</cp:coreProperties>
</file>