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64E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64E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08.06.2017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64EE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2017143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64EE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64EE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64EE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64E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64E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64EE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64E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64EE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64EE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64E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64E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64EE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64EE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64E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64EE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64EE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64EE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64EE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64EE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64EE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64EE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64EE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64E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4E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73 312 000 000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4E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73 312 000 000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4E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73 312 000 000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64E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8,7536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64EE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64EE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8,9000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64E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64E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64EE2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EE2"/>
    <w:rsid w:val="0006322A"/>
    <w:rsid w:val="00064EE2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2017-06-08T08:46:00Z</cp:lastPrinted>
  <dcterms:created xsi:type="dcterms:W3CDTF">2017-06-08T08:46:00Z</dcterms:created>
  <dcterms:modified xsi:type="dcterms:W3CDTF">2017-06-08T08:47:00Z</dcterms:modified>
</cp:coreProperties>
</file>