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  <w:bookmarkStart w:id="0" w:name="_GoBack"/>
      <w:bookmarkEnd w:id="0"/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12E1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12E1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03.03.2016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12E1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2016042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12E1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12E1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12E1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12E1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12E1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12E1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12E1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12E1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12E1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12E1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12E1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12E1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12E1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12E1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12E1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12E1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12E1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12E1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12E1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12E1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12E1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12E1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12E1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10,7310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12E1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303 600 000 000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12E1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12E1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12E1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10,7310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12E1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12E1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10,7310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12E1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12E1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255ADC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E16"/>
    <w:rsid w:val="0006322A"/>
    <w:rsid w:val="00096875"/>
    <w:rsid w:val="000B3557"/>
    <w:rsid w:val="000B56EB"/>
    <w:rsid w:val="000E5903"/>
    <w:rsid w:val="00112E16"/>
    <w:rsid w:val="001526FF"/>
    <w:rsid w:val="00171884"/>
    <w:rsid w:val="00232B0E"/>
    <w:rsid w:val="00234691"/>
    <w:rsid w:val="00255ADC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16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2016-03-03T12:39:00Z</dcterms:created>
  <dcterms:modified xsi:type="dcterms:W3CDTF">2016-03-03T12:57:00Z</dcterms:modified>
</cp:coreProperties>
</file>