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B0C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B0C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27.01.2017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B0CF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2017020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B0CF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B0CF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B0CF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27.01.2017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B0C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B0C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B0CF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B0C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B0CF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B0CF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B0C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B0C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B0CF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B0CF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B0C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B0CF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B0CF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B0CF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B0CF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B0CF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B0CF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B0CF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B0CF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B0C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9,5450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B0C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332 275 000 000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B0C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B0C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B0C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9,5543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B0CF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B0CF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B0C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B0C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FB0CFE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CF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B0CFE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2017-01-27T08:32:00Z</cp:lastPrinted>
  <dcterms:created xsi:type="dcterms:W3CDTF">2017-01-27T08:32:00Z</dcterms:created>
  <dcterms:modified xsi:type="dcterms:W3CDTF">2017-01-27T08:33:00Z</dcterms:modified>
</cp:coreProperties>
</file>