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24.01.2018</w:t>
            </w:r>
          </w:p>
        </w:tc>
      </w:tr>
      <w:tr w:rsidR="003C549B" w:rsidRPr="00B237E3" w:rsidTr="00B07C64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B07C6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2018015</w:t>
            </w:r>
          </w:p>
        </w:tc>
      </w:tr>
      <w:tr w:rsidR="003C549B" w:rsidRPr="00B237E3" w:rsidTr="00B07C64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07C64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07C64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B07C6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B07C64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B07C6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B07C6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24.01.2018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25.01.2018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B07C6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07C64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B07C6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07C64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07C64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07C64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07C64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B07C6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07C6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B07C6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07C6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B07C6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07C6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B07C6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07C64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B07C6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B07C64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B07C6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07C64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B07C6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07C64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B07C6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07C64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B07C6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07C6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B07C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B07C6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B07C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B07C6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B07C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B07C6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B07C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B07C6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B07C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B07C6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B07C6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B07C6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B07C6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B07C6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B07C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B07C64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B07C6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C6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07C64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2018-01-25T11:02:00Z</dcterms:created>
  <dcterms:modified xsi:type="dcterms:W3CDTF">2018-01-25T11:02:00Z</dcterms:modified>
</cp:coreProperties>
</file>